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CCAD6" w14:textId="74E893F5" w:rsidR="002F6154" w:rsidRPr="002F6154" w:rsidRDefault="007036D0" w:rsidP="002F6154">
      <w:pPr>
        <w:jc w:val="center"/>
        <w:rPr>
          <w:b/>
          <w:bCs/>
        </w:rPr>
      </w:pPr>
      <w:r w:rsidRPr="002F6154">
        <w:rPr>
          <w:b/>
          <w:bCs/>
        </w:rPr>
        <w:t xml:space="preserve">UCHWAŁA NR </w:t>
      </w:r>
      <w:r w:rsidR="00CA3B57">
        <w:rPr>
          <w:b/>
          <w:bCs/>
        </w:rPr>
        <w:t>5</w:t>
      </w:r>
      <w:r w:rsidR="009D13A3">
        <w:rPr>
          <w:b/>
          <w:bCs/>
        </w:rPr>
        <w:t>/2024/2025</w:t>
      </w:r>
    </w:p>
    <w:p w14:paraId="4FEE3288" w14:textId="7CC69814" w:rsidR="002F6154" w:rsidRPr="002F6154" w:rsidRDefault="002F6154" w:rsidP="007036D0">
      <w:pPr>
        <w:spacing w:before="240"/>
        <w:jc w:val="center"/>
        <w:rPr>
          <w:b/>
          <w:bCs/>
        </w:rPr>
      </w:pPr>
      <w:r w:rsidRPr="002F6154">
        <w:rPr>
          <w:b/>
          <w:bCs/>
        </w:rPr>
        <w:t>Rady Pedagogicznej</w:t>
      </w:r>
      <w:r w:rsidR="00720E65">
        <w:rPr>
          <w:b/>
          <w:bCs/>
        </w:rPr>
        <w:t xml:space="preserve"> Szkoły Polskiej </w:t>
      </w:r>
      <w:r w:rsidR="009D13A3">
        <w:rPr>
          <w:b/>
          <w:bCs/>
        </w:rPr>
        <w:t xml:space="preserve">im. Michała Boyma przy Ambasadzie RP </w:t>
      </w:r>
      <w:r w:rsidRPr="002F6154">
        <w:rPr>
          <w:b/>
          <w:bCs/>
        </w:rPr>
        <w:t xml:space="preserve">w </w:t>
      </w:r>
      <w:r w:rsidR="009D13A3">
        <w:rPr>
          <w:b/>
          <w:bCs/>
        </w:rPr>
        <w:t>Pekinie</w:t>
      </w:r>
    </w:p>
    <w:p w14:paraId="00156D7E" w14:textId="0E34FDC2" w:rsidR="002F6154" w:rsidRPr="002F6154" w:rsidRDefault="002F6154" w:rsidP="002F6154">
      <w:pPr>
        <w:spacing w:after="240"/>
        <w:jc w:val="center"/>
        <w:rPr>
          <w:b/>
          <w:bCs/>
        </w:rPr>
      </w:pPr>
      <w:r w:rsidRPr="002F6154">
        <w:rPr>
          <w:b/>
          <w:bCs/>
        </w:rPr>
        <w:t xml:space="preserve">z dnia </w:t>
      </w:r>
      <w:r w:rsidR="00CA3B57">
        <w:rPr>
          <w:b/>
          <w:bCs/>
        </w:rPr>
        <w:t>15.02.2025</w:t>
      </w:r>
      <w:r w:rsidR="009D13A3">
        <w:rPr>
          <w:b/>
          <w:bCs/>
        </w:rPr>
        <w:t xml:space="preserve"> r.</w:t>
      </w:r>
    </w:p>
    <w:p w14:paraId="51162555" w14:textId="5EDA8491" w:rsidR="002F6154" w:rsidRPr="002F6154" w:rsidRDefault="007036D0" w:rsidP="00720E65">
      <w:pPr>
        <w:jc w:val="center"/>
        <w:rPr>
          <w:i/>
          <w:iCs/>
          <w:sz w:val="20"/>
          <w:szCs w:val="20"/>
        </w:rPr>
      </w:pPr>
      <w:r>
        <w:rPr>
          <w:b/>
          <w:bCs/>
        </w:rPr>
        <w:t xml:space="preserve">w sprawie </w:t>
      </w:r>
      <w:r w:rsidR="002F6154" w:rsidRPr="002F6154">
        <w:rPr>
          <w:b/>
          <w:bCs/>
        </w:rPr>
        <w:t xml:space="preserve">przyjęcia nowego </w:t>
      </w:r>
      <w:r w:rsidR="00720E65">
        <w:rPr>
          <w:b/>
          <w:bCs/>
        </w:rPr>
        <w:t xml:space="preserve">Statutu Szkoły Polskiej </w:t>
      </w:r>
      <w:r w:rsidR="009D13A3">
        <w:rPr>
          <w:b/>
          <w:bCs/>
        </w:rPr>
        <w:t>im. Michała Boyma przy Ambasadzie RP w Pekinie</w:t>
      </w:r>
    </w:p>
    <w:p w14:paraId="59A30E50" w14:textId="4006C05B" w:rsidR="002F6154" w:rsidRDefault="00F67B62" w:rsidP="00720E65">
      <w:pPr>
        <w:spacing w:before="240" w:after="240" w:line="276" w:lineRule="auto"/>
        <w:ind w:left="720"/>
        <w:jc w:val="both"/>
        <w:rPr>
          <w:bCs/>
        </w:rPr>
      </w:pPr>
      <w:r>
        <w:rPr>
          <w:bCs/>
        </w:rPr>
        <w:t xml:space="preserve">Na podstawie </w:t>
      </w:r>
      <w:r w:rsidR="007A00BD" w:rsidRPr="00E617B8">
        <w:rPr>
          <w:bCs/>
        </w:rPr>
        <w:t>80 ust.</w:t>
      </w:r>
      <w:r w:rsidR="00E617B8" w:rsidRPr="00E617B8">
        <w:rPr>
          <w:bCs/>
        </w:rPr>
        <w:t xml:space="preserve">  </w:t>
      </w:r>
      <w:r w:rsidR="007A00BD" w:rsidRPr="00E617B8">
        <w:rPr>
          <w:bCs/>
        </w:rPr>
        <w:t>2 pkt 1 w zw.</w:t>
      </w:r>
      <w:r w:rsidR="00E617B8">
        <w:rPr>
          <w:bCs/>
        </w:rPr>
        <w:t xml:space="preserve"> </w:t>
      </w:r>
      <w:r w:rsidR="007A00BD" w:rsidRPr="00E617B8">
        <w:rPr>
          <w:bCs/>
        </w:rPr>
        <w:t>z art.</w:t>
      </w:r>
      <w:r w:rsidR="00E617B8" w:rsidRPr="00E617B8">
        <w:rPr>
          <w:bCs/>
        </w:rPr>
        <w:t xml:space="preserve">  </w:t>
      </w:r>
      <w:r w:rsidR="007A00BD" w:rsidRPr="00E617B8">
        <w:rPr>
          <w:bCs/>
        </w:rPr>
        <w:t>82 ust.</w:t>
      </w:r>
      <w:r w:rsidR="00E617B8" w:rsidRPr="00E617B8">
        <w:rPr>
          <w:bCs/>
        </w:rPr>
        <w:t xml:space="preserve">  </w:t>
      </w:r>
      <w:r w:rsidR="007A00BD" w:rsidRPr="00E617B8">
        <w:rPr>
          <w:bCs/>
        </w:rPr>
        <w:t>2 ustawy</w:t>
      </w:r>
      <w:r>
        <w:rPr>
          <w:bCs/>
        </w:rPr>
        <w:t xml:space="preserve"> z dnia 14 grudnia </w:t>
      </w:r>
      <w:r w:rsidR="00E617B8">
        <w:rPr>
          <w:bCs/>
        </w:rPr>
        <w:br/>
      </w:r>
      <w:r>
        <w:rPr>
          <w:bCs/>
        </w:rPr>
        <w:t xml:space="preserve">2016 r. </w:t>
      </w:r>
      <w:r w:rsidR="009D1B9D">
        <w:rPr>
          <w:bCs/>
        </w:rPr>
        <w:t xml:space="preserve">Prawo oświatowe </w:t>
      </w:r>
      <w:r>
        <w:rPr>
          <w:bCs/>
        </w:rPr>
        <w:t>(</w:t>
      </w:r>
      <w:r w:rsidR="00172F7E">
        <w:rPr>
          <w:bCs/>
        </w:rPr>
        <w:t>Dz. U. z 202</w:t>
      </w:r>
      <w:r w:rsidR="00720E65">
        <w:rPr>
          <w:bCs/>
        </w:rPr>
        <w:t>4</w:t>
      </w:r>
      <w:r w:rsidR="00172F7E">
        <w:rPr>
          <w:bCs/>
        </w:rPr>
        <w:t xml:space="preserve"> r. poz. </w:t>
      </w:r>
      <w:r w:rsidR="00720E65">
        <w:rPr>
          <w:bCs/>
        </w:rPr>
        <w:t xml:space="preserve">737 z </w:t>
      </w:r>
      <w:proofErr w:type="spellStart"/>
      <w:r w:rsidR="00720E65">
        <w:rPr>
          <w:bCs/>
        </w:rPr>
        <w:t>późn</w:t>
      </w:r>
      <w:proofErr w:type="spellEnd"/>
      <w:r w:rsidR="00720E65">
        <w:rPr>
          <w:bCs/>
        </w:rPr>
        <w:t>. zm.</w:t>
      </w:r>
      <w:r>
        <w:rPr>
          <w:bCs/>
        </w:rPr>
        <w:t>)</w:t>
      </w:r>
      <w:r w:rsidR="002F6154" w:rsidRPr="002F6154">
        <w:rPr>
          <w:bCs/>
        </w:rPr>
        <w:t xml:space="preserve"> uchwala się co następuje:</w:t>
      </w:r>
    </w:p>
    <w:p w14:paraId="5F68F1C5" w14:textId="77777777" w:rsidR="00720E65" w:rsidRPr="00720E65" w:rsidRDefault="00720E65" w:rsidP="00720E65">
      <w:pPr>
        <w:spacing w:before="240" w:after="240"/>
        <w:jc w:val="center"/>
        <w:rPr>
          <w:b/>
        </w:rPr>
      </w:pPr>
      <w:r w:rsidRPr="00720E65">
        <w:rPr>
          <w:b/>
        </w:rPr>
        <w:t>§ 1.</w:t>
      </w:r>
    </w:p>
    <w:p w14:paraId="5810032F" w14:textId="001C9196" w:rsidR="002F6154" w:rsidRDefault="002F6154" w:rsidP="00720E65">
      <w:pPr>
        <w:ind w:left="720"/>
        <w:jc w:val="both"/>
      </w:pPr>
      <w:r w:rsidRPr="002F6154">
        <w:t>Przyjmuje się nowy statut szkoły w brzmieniu stanowiącym załącznik do niniejszej uchwały.</w:t>
      </w:r>
    </w:p>
    <w:p w14:paraId="7956FC23" w14:textId="77777777" w:rsidR="00720E65" w:rsidRPr="00720E65" w:rsidRDefault="00720E65" w:rsidP="00720E65">
      <w:pPr>
        <w:jc w:val="center"/>
        <w:rPr>
          <w:b/>
          <w:bCs/>
        </w:rPr>
      </w:pPr>
      <w:r w:rsidRPr="00720E65">
        <w:rPr>
          <w:b/>
          <w:bCs/>
        </w:rPr>
        <w:t>§ 2.</w:t>
      </w:r>
    </w:p>
    <w:p w14:paraId="1913B14B" w14:textId="5CADB476" w:rsidR="002F6154" w:rsidRDefault="002F6154" w:rsidP="00720E65">
      <w:pPr>
        <w:ind w:left="720"/>
        <w:jc w:val="both"/>
      </w:pPr>
      <w:r w:rsidRPr="002F6154">
        <w:t xml:space="preserve">Traci moc dotychczasowy statut przyjęty uchwałą Rady Pedagogicznej nr </w:t>
      </w:r>
      <w:r w:rsidR="00C23AEA">
        <w:t>4</w:t>
      </w:r>
      <w:r w:rsidRPr="002F6154">
        <w:t xml:space="preserve"> </w:t>
      </w:r>
      <w:r w:rsidR="00720E65">
        <w:br/>
      </w:r>
      <w:r w:rsidRPr="002F6154">
        <w:t xml:space="preserve">z dnia </w:t>
      </w:r>
      <w:r w:rsidR="00CA3B57">
        <w:t>29.10.2024</w:t>
      </w:r>
      <w:r w:rsidR="009D13A3">
        <w:t xml:space="preserve"> r</w:t>
      </w:r>
      <w:r w:rsidR="00DC1A9A">
        <w:t>.</w:t>
      </w:r>
    </w:p>
    <w:p w14:paraId="23855759" w14:textId="77777777" w:rsidR="00720E65" w:rsidRPr="00720E65" w:rsidRDefault="00720E65" w:rsidP="00720E65">
      <w:pPr>
        <w:jc w:val="center"/>
        <w:rPr>
          <w:b/>
          <w:bCs/>
        </w:rPr>
      </w:pPr>
      <w:r w:rsidRPr="00720E65">
        <w:rPr>
          <w:b/>
          <w:bCs/>
        </w:rPr>
        <w:t>§ 3.</w:t>
      </w:r>
    </w:p>
    <w:p w14:paraId="136E1D90" w14:textId="7DE7DF55" w:rsidR="00B83AC0" w:rsidRDefault="000904F3" w:rsidP="000904F3">
      <w:pPr>
        <w:ind w:left="720"/>
        <w:jc w:val="both"/>
      </w:pPr>
      <w:r w:rsidRPr="000904F3">
        <w:t>Wykonanie niniejszej uchwały powierza się Dyrektorowi szkoły.</w:t>
      </w:r>
    </w:p>
    <w:p w14:paraId="0A2283C3" w14:textId="77777777" w:rsidR="000904F3" w:rsidRDefault="000904F3" w:rsidP="000904F3">
      <w:pPr>
        <w:ind w:left="720"/>
        <w:jc w:val="both"/>
      </w:pPr>
    </w:p>
    <w:p w14:paraId="623C48CA" w14:textId="5F6C00BF" w:rsidR="000904F3" w:rsidRDefault="000904F3" w:rsidP="000904F3">
      <w:pPr>
        <w:jc w:val="center"/>
        <w:rPr>
          <w:b/>
          <w:bCs/>
        </w:rPr>
      </w:pPr>
      <w:r w:rsidRPr="000904F3">
        <w:rPr>
          <w:b/>
          <w:bCs/>
        </w:rPr>
        <w:t>§ 4.</w:t>
      </w:r>
    </w:p>
    <w:p w14:paraId="3137E3DF" w14:textId="77777777" w:rsidR="000904F3" w:rsidRPr="000904F3" w:rsidRDefault="000904F3" w:rsidP="00C23AEA">
      <w:pPr>
        <w:ind w:left="720"/>
        <w:jc w:val="both"/>
      </w:pPr>
      <w:r w:rsidRPr="000904F3">
        <w:t>Uchwała wchodzi w życie z dniem podjęcia.</w:t>
      </w:r>
    </w:p>
    <w:p w14:paraId="24A6A695" w14:textId="77777777" w:rsidR="000904F3" w:rsidRPr="000904F3" w:rsidRDefault="000904F3" w:rsidP="000904F3">
      <w:pPr>
        <w:pStyle w:val="Akapitzlist"/>
      </w:pPr>
    </w:p>
    <w:p w14:paraId="4D29E6BA" w14:textId="77777777" w:rsidR="000904F3" w:rsidRPr="000904F3" w:rsidRDefault="000904F3" w:rsidP="000904F3"/>
    <w:p w14:paraId="0270D9EF" w14:textId="0B715DB8" w:rsidR="00957D8C" w:rsidRDefault="009D13A3" w:rsidP="00957D8C">
      <w:pPr>
        <w:spacing w:before="240"/>
        <w:ind w:left="5054"/>
      </w:pPr>
      <w:r>
        <w:t>Andrzej Ruszer</w:t>
      </w:r>
    </w:p>
    <w:p w14:paraId="3E655747" w14:textId="77777777" w:rsidR="00191439" w:rsidRPr="00957D8C" w:rsidRDefault="002F6154" w:rsidP="00957D8C">
      <w:pPr>
        <w:ind w:left="5054"/>
        <w:rPr>
          <w:sz w:val="20"/>
          <w:szCs w:val="20"/>
        </w:rPr>
      </w:pPr>
      <w:r w:rsidRPr="00957D8C">
        <w:rPr>
          <w:sz w:val="20"/>
          <w:szCs w:val="20"/>
        </w:rPr>
        <w:t>Przewodniczący rady pedagogicznej</w:t>
      </w:r>
    </w:p>
    <w:sectPr w:rsidR="00191439" w:rsidRPr="00957D8C" w:rsidSect="00BF17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06F91"/>
    <w:multiLevelType w:val="hybridMultilevel"/>
    <w:tmpl w:val="C92A0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54BD6"/>
    <w:multiLevelType w:val="hybridMultilevel"/>
    <w:tmpl w:val="14B01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8250A"/>
    <w:multiLevelType w:val="hybridMultilevel"/>
    <w:tmpl w:val="6D8AD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95AFB"/>
    <w:multiLevelType w:val="hybridMultilevel"/>
    <w:tmpl w:val="374474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085F1A"/>
    <w:multiLevelType w:val="hybridMultilevel"/>
    <w:tmpl w:val="574084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D57B1E"/>
    <w:multiLevelType w:val="hybridMultilevel"/>
    <w:tmpl w:val="EADECF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903F18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569220621">
    <w:abstractNumId w:val="6"/>
  </w:num>
  <w:num w:numId="2" w16cid:durableId="128862791">
    <w:abstractNumId w:val="4"/>
  </w:num>
  <w:num w:numId="3" w16cid:durableId="727457136">
    <w:abstractNumId w:val="2"/>
  </w:num>
  <w:num w:numId="4" w16cid:durableId="1208643859">
    <w:abstractNumId w:val="1"/>
  </w:num>
  <w:num w:numId="5" w16cid:durableId="1370182499">
    <w:abstractNumId w:val="3"/>
  </w:num>
  <w:num w:numId="6" w16cid:durableId="1299727164">
    <w:abstractNumId w:val="5"/>
  </w:num>
  <w:num w:numId="7" w16cid:durableId="1925021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4F3"/>
    <w:rsid w:val="000904F3"/>
    <w:rsid w:val="000D7BDE"/>
    <w:rsid w:val="00100055"/>
    <w:rsid w:val="00172F7E"/>
    <w:rsid w:val="00191439"/>
    <w:rsid w:val="002C2984"/>
    <w:rsid w:val="002F6154"/>
    <w:rsid w:val="0031693B"/>
    <w:rsid w:val="00366002"/>
    <w:rsid w:val="003B15BF"/>
    <w:rsid w:val="003D7E05"/>
    <w:rsid w:val="00480AD0"/>
    <w:rsid w:val="004F2B0C"/>
    <w:rsid w:val="00557AED"/>
    <w:rsid w:val="006435E5"/>
    <w:rsid w:val="00657797"/>
    <w:rsid w:val="006A33B4"/>
    <w:rsid w:val="006F5EE7"/>
    <w:rsid w:val="007036D0"/>
    <w:rsid w:val="007159DE"/>
    <w:rsid w:val="00720E65"/>
    <w:rsid w:val="007A00BD"/>
    <w:rsid w:val="00821DC7"/>
    <w:rsid w:val="00822C37"/>
    <w:rsid w:val="008C4333"/>
    <w:rsid w:val="008E7F16"/>
    <w:rsid w:val="00957D8C"/>
    <w:rsid w:val="009A5194"/>
    <w:rsid w:val="009D13A3"/>
    <w:rsid w:val="009D1B9D"/>
    <w:rsid w:val="00A20E9E"/>
    <w:rsid w:val="00B83AC0"/>
    <w:rsid w:val="00BB2105"/>
    <w:rsid w:val="00BF1790"/>
    <w:rsid w:val="00C23AEA"/>
    <w:rsid w:val="00C24499"/>
    <w:rsid w:val="00C30209"/>
    <w:rsid w:val="00CA3B57"/>
    <w:rsid w:val="00CC6912"/>
    <w:rsid w:val="00D373BE"/>
    <w:rsid w:val="00D743DF"/>
    <w:rsid w:val="00DA6587"/>
    <w:rsid w:val="00DC1A9A"/>
    <w:rsid w:val="00E617B8"/>
    <w:rsid w:val="00E646E4"/>
    <w:rsid w:val="00EB262C"/>
    <w:rsid w:val="00ED6453"/>
    <w:rsid w:val="00EF6147"/>
    <w:rsid w:val="00F67B62"/>
    <w:rsid w:val="00FC1D14"/>
    <w:rsid w:val="00FC23F5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9A7708"/>
  <w14:defaultImageDpi w14:val="0"/>
  <w15:docId w15:val="{686119AE-3718-4F25-840E-929CA9EBA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Akapitzlist">
    <w:name w:val="List Paragraph"/>
    <w:basedOn w:val="Normalny"/>
    <w:uiPriority w:val="99"/>
    <w:qFormat/>
    <w:rsid w:val="002F615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69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169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169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69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93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00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00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.szczepanik\Desktop\318872505_54090695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FFC89-0913-48DA-9952-8E8B8DC65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318872505_54090695</Template>
  <TotalTime>1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Szczepanik</dc:creator>
  <cp:keywords/>
  <dc:description>ZNAKI:956</dc:description>
  <cp:lastModifiedBy>Andrzej Ruszer</cp:lastModifiedBy>
  <cp:revision>2</cp:revision>
  <cp:lastPrinted>2025-02-17T10:24:00Z</cp:lastPrinted>
  <dcterms:created xsi:type="dcterms:W3CDTF">2025-02-17T10:24:00Z</dcterms:created>
  <dcterms:modified xsi:type="dcterms:W3CDTF">2025-02-17T10:24:00Z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956</vt:lpwstr>
  </property>
  <property fmtid="{D5CDD505-2E9C-101B-9397-08002B2CF9AE}" pid="4" name="ZNAKI:">
    <vt:lpwstr>956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2016-10-14 12:52:41</vt:lpwstr>
  </property>
  <property fmtid="{D5CDD505-2E9C-101B-9397-08002B2CF9AE}" pid="9" name="PlikTestowMogaBycZmiany">
    <vt:lpwstr>tak</vt:lpwstr>
  </property>
</Properties>
</file>